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233" w:rsidRDefault="00EE1233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EE1233" w:rsidRDefault="00EE1233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EE1233" w:rsidRDefault="00EE1233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EE1233" w:rsidRDefault="00EE1233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EE1233" w:rsidRDefault="00EE1233">
      <w:pPr>
        <w:pStyle w:val="30"/>
        <w:framePr w:w="1282" w:h="341" w:wrap="none" w:hAnchor="page" w:x="6309" w:y="9265"/>
      </w:pPr>
      <w:r>
        <w:t>24.10.2025</w:t>
      </w:r>
    </w:p>
    <w:p w:rsidR="00EE1233" w:rsidRDefault="00EE1233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EE1233" w:rsidRDefault="00EE1233">
      <w:pPr>
        <w:pStyle w:val="30"/>
        <w:framePr w:w="1301" w:h="341" w:wrap="none" w:hAnchor="page" w:x="6289" w:y="9889"/>
        <w:jc w:val="center"/>
      </w:pPr>
      <w:r>
        <w:t>10.11.2025</w:t>
      </w:r>
    </w:p>
    <w:p w:rsidR="00EE1233" w:rsidRDefault="00EE1233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EE1233" w:rsidRDefault="00EE1233">
      <w:pPr>
        <w:pStyle w:val="30"/>
        <w:framePr w:w="1282" w:h="341" w:wrap="none" w:hAnchor="page" w:x="6309" w:y="10508"/>
      </w:pPr>
      <w:r>
        <w:t>12.11.2025</w:t>
      </w:r>
    </w:p>
    <w:p w:rsidR="00EE1233" w:rsidRDefault="00EE1233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EE1233" w:rsidRDefault="00EE1233">
      <w:pPr>
        <w:spacing w:line="360" w:lineRule="exact"/>
      </w:pPr>
    </w:p>
    <w:p w:rsidR="00EE1233" w:rsidRDefault="00EE1233">
      <w:pPr>
        <w:spacing w:line="360" w:lineRule="exact"/>
      </w:pPr>
    </w:p>
    <w:p w:rsidR="00EE1233" w:rsidRDefault="00EE1233">
      <w:pPr>
        <w:spacing w:line="360" w:lineRule="exact"/>
      </w:pPr>
    </w:p>
    <w:p w:rsidR="00EE1233" w:rsidRDefault="00EE1233">
      <w:pPr>
        <w:spacing w:line="360" w:lineRule="exact"/>
      </w:pPr>
    </w:p>
    <w:p w:rsidR="00EE1233" w:rsidRDefault="00EE1233">
      <w:pPr>
        <w:spacing w:line="360" w:lineRule="exact"/>
      </w:pPr>
    </w:p>
    <w:p w:rsidR="00EE1233" w:rsidRDefault="00EE1233">
      <w:pPr>
        <w:spacing w:line="360" w:lineRule="exact"/>
      </w:pPr>
    </w:p>
    <w:p w:rsidR="00EE1233" w:rsidRDefault="00EE1233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EE1233" w:rsidRPr="00E315E7" w:rsidRDefault="00EE1233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 w:rsidRPr="00E315E7">
        <w:rPr>
          <w:b/>
          <w:color w:val="0000FF"/>
          <w:sz w:val="28"/>
          <w:szCs w:val="28"/>
        </w:rPr>
        <w:t>Э-1</w:t>
      </w:r>
      <w:r>
        <w:rPr>
          <w:b/>
          <w:color w:val="0000FF"/>
          <w:sz w:val="28"/>
          <w:szCs w:val="28"/>
        </w:rPr>
        <w:t>6</w:t>
      </w:r>
      <w:r w:rsidRPr="00E315E7">
        <w:rPr>
          <w:b/>
          <w:color w:val="0000FF"/>
          <w:sz w:val="28"/>
          <w:szCs w:val="28"/>
        </w:rPr>
        <w:t>/2025</w:t>
      </w:r>
    </w:p>
    <w:p w:rsidR="00EE1233" w:rsidRDefault="00EE1233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земельных участков, государственная</w:t>
      </w:r>
      <w:r>
        <w:t xml:space="preserve"> </w:t>
      </w:r>
      <w:r w:rsidRPr="00E315E7">
        <w:t>собственность на которы</w:t>
      </w:r>
      <w:r>
        <w:t>е</w:t>
      </w:r>
      <w:r w:rsidRPr="00E315E7">
        <w:t xml:space="preserve"> не разграничена, расположенн</w:t>
      </w:r>
      <w:r>
        <w:t>ых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(приусадебный земельный участок</w:t>
      </w:r>
    </w:p>
    <w:p w:rsidR="00EE1233" w:rsidRDefault="00EE1233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EE1233" w:rsidRDefault="00EE1233">
      <w:pPr>
        <w:spacing w:after="618" w:line="1" w:lineRule="exact"/>
      </w:pPr>
    </w:p>
    <w:p w:rsidR="00EE1233" w:rsidRDefault="00EE1233">
      <w:pPr>
        <w:spacing w:line="1" w:lineRule="exact"/>
        <w:sectPr w:rsidR="00EE1233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EE1233" w:rsidRPr="00B854BA" w:rsidRDefault="00EE1233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EE1233" w:rsidRPr="00B854BA" w:rsidRDefault="00EE1233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EE1233" w:rsidRPr="00B854BA" w:rsidRDefault="00EE1233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EE1233" w:rsidRPr="00B854BA" w:rsidRDefault="00EE1233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EE1233" w:rsidRPr="00B854BA" w:rsidRDefault="00EE123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EE1233" w:rsidRPr="00B854BA" w:rsidRDefault="00EE123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EE1233" w:rsidRPr="00B854BA" w:rsidRDefault="00EE123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EE1233" w:rsidRPr="00B854BA" w:rsidRDefault="00EE1233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EE1233" w:rsidRPr="00B854BA" w:rsidRDefault="00EE123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EE1233" w:rsidRPr="00B854BA" w:rsidRDefault="00EE1233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EE1233" w:rsidRPr="00960FC2" w:rsidRDefault="00EE1233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  <w:r>
        <w:rPr>
          <w:sz w:val="22"/>
          <w:szCs w:val="22"/>
        </w:rPr>
        <w:t>.</w:t>
      </w:r>
    </w:p>
    <w:p w:rsidR="00EE1233" w:rsidRPr="00960FC2" w:rsidRDefault="00EE1233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5C17F7">
        <w:rPr>
          <w:rFonts w:ascii="Times New Roman" w:hAnsi="Times New Roman" w:cs="Times New Roman"/>
          <w:b/>
          <w:sz w:val="22"/>
          <w:szCs w:val="22"/>
        </w:rPr>
        <w:t>от 1</w:t>
      </w:r>
      <w:r>
        <w:rPr>
          <w:rFonts w:ascii="Times New Roman" w:hAnsi="Times New Roman" w:cs="Times New Roman"/>
          <w:b/>
          <w:sz w:val="22"/>
          <w:szCs w:val="22"/>
        </w:rPr>
        <w:t>7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октября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2025 г"/>
        </w:smartTagPr>
        <w:r w:rsidRPr="005C17F7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5C17F7">
        <w:rPr>
          <w:rFonts w:ascii="Times New Roman" w:hAnsi="Times New Roman" w:cs="Times New Roman"/>
          <w:b/>
          <w:sz w:val="22"/>
          <w:szCs w:val="22"/>
        </w:rPr>
        <w:t>. № 1</w:t>
      </w:r>
      <w:r>
        <w:rPr>
          <w:rFonts w:ascii="Times New Roman" w:hAnsi="Times New Roman" w:cs="Times New Roman"/>
          <w:b/>
          <w:sz w:val="22"/>
          <w:szCs w:val="22"/>
        </w:rPr>
        <w:t>198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>О проведении аукциона в электронной форме, по продаже земельных участков, находящихся в государственной собственности до разграничения».</w:t>
      </w:r>
    </w:p>
    <w:p w:rsidR="00EE1233" w:rsidRPr="00960FC2" w:rsidRDefault="00EE1233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EE1233" w:rsidRPr="00960FC2" w:rsidRDefault="00EE1233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EE1233" w:rsidRPr="00960FC2" w:rsidRDefault="00EE1233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EE1233" w:rsidRPr="00960FC2" w:rsidRDefault="00EE1233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EE1233" w:rsidRDefault="00EE1233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EE1233" w:rsidRDefault="00EE1233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EE1233" w:rsidRDefault="00EE1233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Лот № 1 – Российская Федерация, Нижегородская область, Дивеевский муниципальный округ, с. Дивеево, ул. Заречная, в районе земельного участка 87/1.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Площадь – 634 кв.м.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52:55:0080003:1890.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467 000,00 рублей (отчет об оценке № 031025/01 от 03.10.2025 г. выполнил частнопрактикующий оценщик Благов В.В.).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–14 010,00 рублей.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Сумма задатка 20% – 93 400,00 рублей.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участок расположен в санитарной зоне водозаборного участка. Участок полностью расположен в охранной зоне объектов культурного наследия.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163A01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163A01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52:55:0080003:1890 с планируемым расходом газа не более 5 м3/час, имеется.</w:t>
      </w:r>
    </w:p>
    <w:p w:rsidR="00EE1233" w:rsidRPr="00163A01" w:rsidRDefault="00EE1233" w:rsidP="00971FB3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Водоснабжение и водоотведение (МП «Дивеевское ЖКХ»).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существующему водопроводу ф100 мм чугунного исполнения по ул. Заречной объекта капитального строительства, расположенного на земельном участке с кадастровым номером 52:55:0080003:1890 имеется, срок действия технических условий -3 года. 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Проект межевания территории в границах кадастрового квартала 52:55:0080007 с. Дивеево Нижегородской области утвержден постановлением администрации Дивеевского муниципального образования Нижегородской области от 14.12.2021 № 1581 «Об утверждении проекта межевания территории в границах кадастрового квартала 52:55:0080007 с. Дивеево Нижегородской области».         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Лот № 2 – Российская Федерация, Нижегородская область, Дивеевский муниципальный округ, с. Яковлевка, территория СНТ «Мотор», восточная сторона, проезд 10, земельный участок 30.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Площадь – 646 кв.м.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52:55:0070009:2202.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садоводства. 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сельскохозяйственного назначения.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92 000,00 рублей (отчет об оценке № 141025/04 от 14.10.2025 г. выполнил частнопрактикующий оценщик Благов В.В.).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–2 760,00 рублей.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Сумма задатка 20% – 18 400,00 рублей.</w:t>
      </w:r>
    </w:p>
    <w:p w:rsidR="00EE1233" w:rsidRPr="00163A01" w:rsidRDefault="00EE1233" w:rsidP="00971FB3">
      <w:pPr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Лот № 3 – Российская Федерация, Нижегородская область, Дивеевский муниципальный округ, с. Яковлевка, территория СНТ «Мотор», западная сторона, проезд 1, земельный участок 25.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Площадь – 600 кв.м.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52:55:0070005:5560.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садоводства. 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сельскохозяйственного назначения.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86 000,00 рублей (отчет об оценке № 141025/05 от 14.10.2025 г. выполнил частнопрактикующий оценщик Благов В.В.).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–2 580,00 рублей.</w:t>
      </w:r>
    </w:p>
    <w:p w:rsidR="00EE1233" w:rsidRPr="00163A01" w:rsidRDefault="00EE123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Сумма задатка 20% – 17 200,00 рублей.</w:t>
      </w:r>
    </w:p>
    <w:p w:rsidR="00EE1233" w:rsidRPr="00163A01" w:rsidRDefault="00EE1233" w:rsidP="00971FB3">
      <w:pPr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EE1233" w:rsidRPr="00163A01" w:rsidRDefault="00EE123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EE1233" w:rsidRPr="00B82DDB" w:rsidRDefault="00EE1233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EE1233" w:rsidRPr="00B82DDB" w:rsidRDefault="00EE1233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EE1233" w:rsidRPr="00B82DDB" w:rsidRDefault="00EE1233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4" w:name="bookmark52"/>
      <w:bookmarkEnd w:id="24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EE1233" w:rsidRPr="00B82DDB" w:rsidRDefault="00EE1233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5" w:name="bookmark53"/>
      <w:bookmarkEnd w:id="25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EE1233" w:rsidRDefault="00EE1233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6" w:name="bookmark54"/>
      <w:bookmarkStart w:id="27" w:name="bookmark57"/>
      <w:bookmarkStart w:id="28" w:name="bookmark55"/>
      <w:bookmarkStart w:id="29" w:name="bookmark56"/>
      <w:bookmarkStart w:id="30" w:name="bookmark58"/>
      <w:bookmarkEnd w:id="26"/>
      <w:bookmarkEnd w:id="27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8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EE1233" w:rsidRPr="00ED76F7" w:rsidRDefault="00EE1233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E1233" w:rsidRDefault="00EE1233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>
        <w:rPr>
          <w:bCs w:val="0"/>
          <w:color w:val="3366FF"/>
        </w:rPr>
        <w:t>24</w:t>
      </w:r>
      <w:r>
        <w:rPr>
          <w:color w:val="0000FF"/>
        </w:rPr>
        <w:t>.10.2025 08:00.</w:t>
      </w:r>
      <w:r>
        <w:rPr>
          <w:color w:val="0000FF"/>
          <w:vertAlign w:val="superscript"/>
        </w:rPr>
        <w:footnoteReference w:id="1"/>
      </w:r>
      <w:bookmarkEnd w:id="28"/>
      <w:bookmarkEnd w:id="29"/>
      <w:bookmarkEnd w:id="30"/>
    </w:p>
    <w:p w:rsidR="00EE1233" w:rsidRDefault="00EE1233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EE1233" w:rsidRDefault="00EE1233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1" w:name="bookmark59"/>
      <w:bookmarkEnd w:id="31"/>
      <w:r>
        <w:rPr>
          <w:b/>
          <w:bCs/>
        </w:rPr>
        <w:t xml:space="preserve">2.6.Дата и время окончания срока приема Заявок и начала их рассмотрения: </w:t>
      </w:r>
      <w:r>
        <w:rPr>
          <w:b/>
          <w:bCs/>
          <w:color w:val="3366FF"/>
        </w:rPr>
        <w:t>10</w:t>
      </w:r>
      <w:r>
        <w:rPr>
          <w:b/>
          <w:bCs/>
          <w:color w:val="0000FF"/>
        </w:rPr>
        <w:t>.11.2025 16:00</w:t>
      </w:r>
      <w:r>
        <w:rPr>
          <w:b/>
          <w:bCs/>
        </w:rPr>
        <w:t>.</w:t>
      </w:r>
    </w:p>
    <w:p w:rsidR="00EE1233" w:rsidRDefault="00EE1233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2" w:name="bookmark60"/>
      <w:bookmarkEnd w:id="32"/>
      <w:r>
        <w:rPr>
          <w:b/>
          <w:bCs/>
        </w:rPr>
        <w:t xml:space="preserve">Дата окончания рассмотрения Заявок: </w:t>
      </w:r>
      <w:r>
        <w:rPr>
          <w:b/>
          <w:bCs/>
          <w:color w:val="3366FF"/>
        </w:rPr>
        <w:t>11</w:t>
      </w:r>
      <w:r>
        <w:rPr>
          <w:b/>
          <w:bCs/>
          <w:color w:val="0000FF"/>
        </w:rPr>
        <w:t>.11.2025</w:t>
      </w:r>
      <w:r>
        <w:rPr>
          <w:color w:val="0000FF"/>
        </w:rPr>
        <w:t>.</w:t>
      </w:r>
    </w:p>
    <w:p w:rsidR="00EE1233" w:rsidRDefault="00EE1233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3" w:name="bookmark61"/>
      <w:bookmarkEnd w:id="33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9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EE1233" w:rsidRDefault="00EE1233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4" w:name="bookmark62"/>
      <w:bookmarkEnd w:id="34"/>
      <w:r>
        <w:rPr>
          <w:b/>
          <w:bCs/>
        </w:rPr>
        <w:t xml:space="preserve">Дата и время начала проведения аукциона: </w:t>
      </w:r>
      <w:r>
        <w:rPr>
          <w:b/>
          <w:bCs/>
          <w:color w:val="3366FF"/>
        </w:rPr>
        <w:t>12</w:t>
      </w:r>
      <w:r>
        <w:rPr>
          <w:b/>
          <w:bCs/>
          <w:color w:val="0000FF"/>
        </w:rPr>
        <w:t>.11.2025 11:00.</w:t>
      </w:r>
    </w:p>
    <w:p w:rsidR="00EE1233" w:rsidRPr="0052197F" w:rsidRDefault="00EE123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5" w:name="bookmark65"/>
      <w:bookmarkStart w:id="36" w:name="bookmark63"/>
      <w:bookmarkStart w:id="37" w:name="bookmark64"/>
      <w:bookmarkStart w:id="38" w:name="bookmark66"/>
      <w:bookmarkEnd w:id="35"/>
      <w:r w:rsidRPr="0052197F">
        <w:rPr>
          <w:sz w:val="22"/>
          <w:szCs w:val="22"/>
        </w:rPr>
        <w:t>Информационное обеспечение аукциона</w:t>
      </w:r>
      <w:bookmarkEnd w:id="36"/>
      <w:bookmarkEnd w:id="37"/>
      <w:bookmarkEnd w:id="38"/>
    </w:p>
    <w:p w:rsidR="00EE1233" w:rsidRPr="0052197F" w:rsidRDefault="00EE1233" w:rsidP="00834F24">
      <w:pPr>
        <w:pStyle w:val="BodyText"/>
        <w:tabs>
          <w:tab w:val="left" w:pos="942"/>
        </w:tabs>
        <w:ind w:left="362"/>
        <w:jc w:val="both"/>
      </w:pPr>
      <w:bookmarkStart w:id="39" w:name="bookmark67"/>
      <w:bookmarkEnd w:id="39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0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EE1233" w:rsidRPr="0052197F" w:rsidRDefault="00EE1233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EE1233" w:rsidRPr="0052197F" w:rsidRDefault="00EE1233">
      <w:pPr>
        <w:pStyle w:val="BodyText"/>
        <w:spacing w:after="280" w:line="240" w:lineRule="auto"/>
        <w:ind w:firstLine="460"/>
        <w:jc w:val="both"/>
      </w:pPr>
      <w:bookmarkStart w:id="40" w:name="bookmark68"/>
      <w:bookmarkEnd w:id="40"/>
      <w:r w:rsidRPr="0052197F">
        <w:t>Осмотр Земельного участка производится без взимания платы самостоятельно заявителем.</w:t>
      </w:r>
    </w:p>
    <w:p w:rsidR="00EE1233" w:rsidRPr="0052197F" w:rsidRDefault="00EE123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1" w:name="bookmark71"/>
      <w:bookmarkStart w:id="42" w:name="bookmark69"/>
      <w:bookmarkStart w:id="43" w:name="bookmark70"/>
      <w:bookmarkStart w:id="44" w:name="bookmark72"/>
      <w:bookmarkEnd w:id="41"/>
      <w:r w:rsidRPr="0052197F">
        <w:rPr>
          <w:sz w:val="22"/>
          <w:szCs w:val="22"/>
        </w:rPr>
        <w:t>Требования к Заявителям аукциона</w:t>
      </w:r>
      <w:bookmarkEnd w:id="42"/>
      <w:bookmarkEnd w:id="43"/>
      <w:bookmarkEnd w:id="44"/>
    </w:p>
    <w:p w:rsidR="00EE1233" w:rsidRPr="0052197F" w:rsidRDefault="00EE1233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EE1233" w:rsidRPr="0052197F" w:rsidRDefault="00EE1233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EE1233" w:rsidRPr="0052197F" w:rsidRDefault="00EE1233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EE1233" w:rsidRPr="0052197F" w:rsidRDefault="00EE1233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5" w:name="bookmark75"/>
      <w:bookmarkStart w:id="46" w:name="bookmark73"/>
      <w:bookmarkStart w:id="47" w:name="bookmark74"/>
      <w:bookmarkStart w:id="48" w:name="bookmark76"/>
      <w:bookmarkEnd w:id="45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6"/>
      <w:bookmarkEnd w:id="47"/>
      <w:bookmarkEnd w:id="48"/>
    </w:p>
    <w:p w:rsidR="00EE1233" w:rsidRPr="0052197F" w:rsidRDefault="00EE1233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49" w:name="bookmark77"/>
      <w:bookmarkEnd w:id="49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1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0" w:name="bookmark78"/>
      <w:bookmarkEnd w:id="50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EE1233" w:rsidRDefault="00EE1233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1" w:name="bookmark79"/>
      <w:bookmarkEnd w:id="51"/>
      <w:r>
        <w:t>Для прохождения процедуры регистрации на Официальном сайте торгов (</w:t>
      </w:r>
      <w:hyperlink r:id="rId12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EE1233" w:rsidRDefault="00EE1233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2" w:name="bookmark80"/>
      <w:bookmarkStart w:id="53" w:name="bookmark81"/>
      <w:bookmarkEnd w:id="52"/>
      <w:bookmarkEnd w:id="53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EE1233" w:rsidRPr="0052197F" w:rsidRDefault="00EE1233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4" w:name="bookmark84"/>
      <w:bookmarkStart w:id="55" w:name="bookmark82"/>
      <w:bookmarkStart w:id="56" w:name="bookmark83"/>
      <w:bookmarkStart w:id="57" w:name="bookmark85"/>
      <w:bookmarkEnd w:id="54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5"/>
      <w:bookmarkEnd w:id="56"/>
      <w:bookmarkEnd w:id="57"/>
    </w:p>
    <w:p w:rsidR="00EE1233" w:rsidRPr="0052197F" w:rsidRDefault="00EE1233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8" w:name="bookmark86"/>
      <w:bookmarkEnd w:id="58"/>
      <w:r w:rsidRPr="0052197F">
        <w:t>Для участия в аукционе устанавливается требование о внесении задатка.</w:t>
      </w:r>
    </w:p>
    <w:p w:rsidR="00EE1233" w:rsidRPr="0052197F" w:rsidRDefault="00EE1233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59" w:name="bookmark87"/>
      <w:bookmarkEnd w:id="59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EE1233" w:rsidRPr="0052197F" w:rsidRDefault="00EE1233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0" w:name="bookmark88"/>
      <w:bookmarkEnd w:id="60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EE1233" w:rsidRDefault="00EE1233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EE1233" w:rsidRDefault="00EE1233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EE1233" w:rsidRDefault="00EE1233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1" w:name="bookmark89"/>
      <w:bookmarkEnd w:id="61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EE1233" w:rsidRDefault="00EE1233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2" w:name="bookmark90"/>
      <w:bookmarkStart w:id="63" w:name="bookmark91"/>
      <w:bookmarkEnd w:id="62"/>
      <w:bookmarkEnd w:id="63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EE1233" w:rsidRDefault="00EE1233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EE1233" w:rsidRPr="0090584A" w:rsidRDefault="00EE1233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4" w:name="bookmark94"/>
      <w:bookmarkStart w:id="65" w:name="bookmark101"/>
      <w:bookmarkStart w:id="66" w:name="bookmark100"/>
      <w:bookmarkStart w:id="67" w:name="bookmark102"/>
      <w:bookmarkStart w:id="68" w:name="bookmark99"/>
      <w:bookmarkEnd w:id="64"/>
      <w:bookmarkEnd w:id="65"/>
      <w:r w:rsidRPr="0090584A">
        <w:rPr>
          <w:sz w:val="22"/>
          <w:szCs w:val="22"/>
        </w:rPr>
        <w:t>Порядок, форма и срок приема и отзыва Заявок</w:t>
      </w:r>
      <w:bookmarkEnd w:id="66"/>
      <w:bookmarkEnd w:id="67"/>
      <w:bookmarkEnd w:id="68"/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69" w:name="bookmark103"/>
      <w:bookmarkEnd w:id="69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0" w:name="bookmark104"/>
      <w:bookmarkEnd w:id="70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1" w:name="bookmark105"/>
      <w:bookmarkEnd w:id="71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EE1233" w:rsidRDefault="00EE1233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2" w:name="bookmark106"/>
      <w:bookmarkEnd w:id="72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3" w:name="bookmark107"/>
      <w:bookmarkEnd w:id="73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EE1233" w:rsidRDefault="00EE1233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4" w:name="bookmark108"/>
      <w:bookmarkEnd w:id="74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5" w:name="bookmark109"/>
      <w:bookmarkEnd w:id="75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6" w:name="bookmark110"/>
      <w:bookmarkEnd w:id="76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7" w:name="bookmark111"/>
      <w:bookmarkEnd w:id="77"/>
      <w:r>
        <w:t>предоставления Заявки, подписанной ЭП лица, не уполномоченного действовать от имени Заявителя;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2"/>
      <w:bookmarkEnd w:id="78"/>
      <w:r>
        <w:t>подачи одним Заявителем двух и более Заявок при условии, что поданные ранее Заявки не отозваны;</w:t>
      </w:r>
    </w:p>
    <w:p w:rsidR="00EE1233" w:rsidRDefault="00EE1233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79" w:name="bookmark113"/>
      <w:bookmarkEnd w:id="79"/>
      <w:r>
        <w:t>получения Заявки после установленных в пункте 2.8 Извещении дня и времени окончания срока приема Заявок.</w:t>
      </w:r>
    </w:p>
    <w:p w:rsidR="00EE1233" w:rsidRDefault="00EE1233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EE1233" w:rsidRDefault="00EE1233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0" w:name="bookmark114"/>
      <w:bookmarkEnd w:id="80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EE1233" w:rsidRDefault="00EE123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1" w:name="bookmark115"/>
      <w:bookmarkEnd w:id="81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6"/>
      <w:bookmarkEnd w:id="82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3" w:name="bookmark117"/>
      <w:bookmarkEnd w:id="83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4" w:name="bookmark118"/>
      <w:bookmarkEnd w:id="84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EE1233" w:rsidRDefault="00EE1233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5" w:name="bookmark119"/>
      <w:bookmarkEnd w:id="85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EE1233" w:rsidRPr="00F521CC" w:rsidRDefault="00EE1233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6" w:name="bookmark122"/>
      <w:bookmarkStart w:id="87" w:name="bookmark120"/>
      <w:bookmarkStart w:id="88" w:name="bookmark121"/>
      <w:bookmarkStart w:id="89" w:name="bookmark123"/>
      <w:bookmarkEnd w:id="86"/>
      <w:r w:rsidRPr="00F521CC">
        <w:rPr>
          <w:sz w:val="22"/>
          <w:szCs w:val="22"/>
        </w:rPr>
        <w:t>Аукционная комиссия</w:t>
      </w:r>
      <w:bookmarkEnd w:id="87"/>
      <w:bookmarkEnd w:id="88"/>
      <w:bookmarkEnd w:id="89"/>
    </w:p>
    <w:p w:rsidR="00EE1233" w:rsidRDefault="00EE1233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0" w:name="bookmark124"/>
      <w:bookmarkEnd w:id="90"/>
      <w:r>
        <w:t>Аукционная комиссия формируется Организатором аукциона и осуществляет следующие полномочия:</w:t>
      </w:r>
    </w:p>
    <w:p w:rsidR="00EE1233" w:rsidRDefault="00EE123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1" w:name="bookmark125"/>
      <w:bookmarkEnd w:id="91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EE1233" w:rsidRDefault="00EE123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2" w:name="bookmark126"/>
      <w:bookmarkEnd w:id="92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3" w:name="bookmark127"/>
      <w:bookmarkEnd w:id="93"/>
      <w:r>
        <w:t>оформляет и подписывает Протокол о результатах аукциона.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4" w:name="bookmark128"/>
      <w:bookmarkEnd w:id="94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EE1233" w:rsidRPr="00F521CC" w:rsidRDefault="00EE123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5" w:name="bookmark131"/>
      <w:bookmarkStart w:id="96" w:name="bookmark129"/>
      <w:bookmarkStart w:id="97" w:name="bookmark130"/>
      <w:bookmarkStart w:id="98" w:name="bookmark132"/>
      <w:bookmarkEnd w:id="95"/>
      <w:r w:rsidRPr="00F521CC">
        <w:rPr>
          <w:sz w:val="22"/>
          <w:szCs w:val="22"/>
        </w:rPr>
        <w:t>Порядок рассмотрения Заявок</w:t>
      </w:r>
      <w:bookmarkEnd w:id="96"/>
      <w:bookmarkEnd w:id="97"/>
      <w:bookmarkEnd w:id="98"/>
    </w:p>
    <w:p w:rsidR="00EE1233" w:rsidRDefault="00EE123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99" w:name="bookmark133"/>
      <w:bookmarkEnd w:id="99"/>
      <w:r>
        <w:t>Рассмотрение Заявок осуществляется Аукционной комиссией.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4"/>
      <w:bookmarkEnd w:id="100"/>
      <w:r>
        <w:t>Заявитель не допускается к участию в аукционе в следующих случаях:</w:t>
      </w:r>
    </w:p>
    <w:p w:rsidR="00EE1233" w:rsidRDefault="00EE1233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1" w:name="bookmark135"/>
      <w:bookmarkEnd w:id="101"/>
      <w:r>
        <w:t>непредставление необходимых для участия в аукционе документов или представление недостоверных сведений;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2" w:name="bookmark136"/>
      <w:bookmarkEnd w:id="102"/>
      <w:r>
        <w:t>непоступление задатка на дату рассмотрения Заявок на участие в аукционе;</w:t>
      </w:r>
    </w:p>
    <w:p w:rsidR="00EE1233" w:rsidRDefault="00EE1233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3" w:name="bookmark137"/>
      <w:bookmarkEnd w:id="103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EE1233" w:rsidRDefault="00EE123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4" w:name="bookmark138"/>
      <w:bookmarkEnd w:id="104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5" w:name="bookmark139"/>
      <w:bookmarkEnd w:id="105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EE1233" w:rsidRDefault="00EE123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6" w:name="bookmark140"/>
      <w:bookmarkEnd w:id="106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7" w:name="bookmark141"/>
      <w:bookmarkEnd w:id="107"/>
      <w:r>
        <w:t>размещает Протокол рассмотрения заявок на участие в аукционе на электронной площадке.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8" w:name="bookmark142"/>
      <w:bookmarkEnd w:id="108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09" w:name="bookmark143"/>
      <w:bookmarkEnd w:id="109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EE1233" w:rsidRPr="00F521CC" w:rsidRDefault="00EE123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0" w:name="bookmark146"/>
      <w:bookmarkStart w:id="111" w:name="bookmark144"/>
      <w:bookmarkStart w:id="112" w:name="bookmark145"/>
      <w:bookmarkStart w:id="113" w:name="bookmark147"/>
      <w:bookmarkEnd w:id="110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1"/>
      <w:bookmarkEnd w:id="112"/>
      <w:bookmarkEnd w:id="113"/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4" w:name="bookmark148"/>
      <w:bookmarkEnd w:id="114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EE1233" w:rsidRDefault="00EE1233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5" w:name="bookmark149"/>
      <w:bookmarkEnd w:id="115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EE1233" w:rsidRDefault="00EE1233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EE1233" w:rsidRDefault="00EE1233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6" w:name="bookmark150"/>
      <w:bookmarkEnd w:id="116"/>
      <w:r>
        <w:t>Процедура аукциона начинается в день и время, указанные в пункте 2.5 Извещения.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7" w:name="bookmark151"/>
      <w:bookmarkEnd w:id="117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8" w:name="bookmark152"/>
      <w:bookmarkEnd w:id="118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3"/>
      <w:bookmarkEnd w:id="119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0" w:name="bookmark154"/>
      <w:bookmarkEnd w:id="120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1" w:name="bookmark155"/>
      <w:bookmarkEnd w:id="121"/>
      <w:r>
        <w:t>Победителем признается Участник, предложивший наибольшую цену Предмета аукциона.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2" w:name="bookmark156"/>
      <w:bookmarkEnd w:id="122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3" w:name="bookmark157"/>
      <w:bookmarkEnd w:id="123"/>
      <w:r>
        <w:t>Оператор электронной площадки приостанавливает проведение аукциона в соответствии с Регламентом.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4" w:name="bookmark158"/>
      <w:bookmarkEnd w:id="124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5" w:name="bookmark159"/>
      <w:bookmarkEnd w:id="125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6" w:name="bookmark160"/>
      <w:bookmarkEnd w:id="126"/>
      <w:r>
        <w:t>Аукцион признается несостоявшимся в случаях, если: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7" w:name="bookmark161"/>
      <w:bookmarkEnd w:id="127"/>
      <w:r>
        <w:t>по окончании срока подачи Заявок была подана только одна Заявка;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2"/>
      <w:bookmarkEnd w:id="128"/>
      <w:r>
        <w:t>по окончании срока подачи Заявок не подано ни одной Заявки;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29" w:name="bookmark163"/>
      <w:bookmarkEnd w:id="129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0" w:name="bookmark164"/>
      <w:bookmarkEnd w:id="130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EE1233" w:rsidRDefault="00EE1233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1" w:name="bookmark165"/>
      <w:bookmarkEnd w:id="131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EE1233" w:rsidRPr="002B082B" w:rsidRDefault="00EE1233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2" w:name="bookmark168"/>
      <w:bookmarkStart w:id="133" w:name="bookmark166"/>
      <w:bookmarkStart w:id="134" w:name="bookmark167"/>
      <w:bookmarkStart w:id="135" w:name="bookmark169"/>
      <w:bookmarkEnd w:id="132"/>
      <w:r w:rsidRPr="002B082B">
        <w:t>Условия и сроки заключения договора купли-продажи земельного участка</w:t>
      </w:r>
      <w:bookmarkEnd w:id="133"/>
      <w:bookmarkEnd w:id="134"/>
      <w:bookmarkEnd w:id="135"/>
    </w:p>
    <w:p w:rsidR="00EE1233" w:rsidRDefault="00EE123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6" w:name="Par0"/>
      <w:bookmarkStart w:id="137" w:name="bookmark170"/>
      <w:bookmarkEnd w:id="136"/>
      <w:bookmarkEnd w:id="137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8" w:name="bookmark171"/>
      <w:bookmarkEnd w:id="138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9" w:name="bookmark172"/>
      <w:bookmarkEnd w:id="139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3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14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0" w:name="bookmark173"/>
      <w:bookmarkEnd w:id="140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EE1233" w:rsidRPr="006B1A46" w:rsidRDefault="00EE123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1" w:name="bookmark174"/>
      <w:bookmarkStart w:id="142" w:name="bookmark175"/>
      <w:bookmarkEnd w:id="141"/>
      <w:bookmarkEnd w:id="142"/>
      <w:r>
        <w:t xml:space="preserve">Организатор торгов обязан в течение пяти дней со дня истечения срока, предусмотренного </w:t>
      </w:r>
      <w:hyperlink r:id="rId15" w:anchor="Par0#Par0" w:tooltip="#Par0" w:history="1">
        <w:r>
          <w:rPr>
            <w:rStyle w:val="Hyperlink"/>
            <w:sz w:val="24"/>
            <w:szCs w:val="24"/>
          </w:rPr>
          <w:t>пунктом 11</w:t>
        </w:r>
      </w:hyperlink>
      <w:r>
        <w:t xml:space="preserve"> </w:t>
      </w:r>
      <w:r>
        <w:rPr>
          <w:sz w:val="24"/>
          <w:szCs w:val="24"/>
        </w:rPr>
        <w:t xml:space="preserve">статьи 39.13 Земельного кодекса, направить победителю электронного аукциона или иным лицам, с которыми в соответствии с </w:t>
      </w:r>
      <w:hyperlink r:id="rId16" w:tooltip="consultantplus://offline/ref=A3C5F6C41CE601790B31E4190D9016E2E28E96BF0584BA957667E1139F9CC8C853CD95F0947BD59ECDB6A78C3BE471C88D92B058FAn32AO" w:history="1">
        <w:r>
          <w:rPr>
            <w:rStyle w:val="Hyperlink"/>
            <w:sz w:val="24"/>
            <w:szCs w:val="24"/>
          </w:rPr>
          <w:t>пунктами 13</w:t>
        </w:r>
      </w:hyperlink>
      <w:r>
        <w:rPr>
          <w:sz w:val="24"/>
          <w:szCs w:val="24"/>
        </w:rPr>
        <w:t xml:space="preserve">, </w:t>
      </w:r>
      <w:hyperlink r:id="rId17" w:tooltip="consultantplus://offline/ref=A3C5F6C41CE601790B31E4190D9016E2E28E96BF0584BA957667E1139F9CC8C853CD95F09572D59ECDB6A78C3BE471C88D92B058FAn32AO" w:history="1">
        <w:r>
          <w:rPr>
            <w:rStyle w:val="Hyperlink"/>
            <w:sz w:val="24"/>
            <w:szCs w:val="24"/>
          </w:rPr>
          <w:t>14</w:t>
        </w:r>
      </w:hyperlink>
      <w:r>
        <w:rPr>
          <w:sz w:val="24"/>
          <w:szCs w:val="24"/>
        </w:rPr>
        <w:t xml:space="preserve">, </w:t>
      </w:r>
      <w:hyperlink r:id="rId18" w:tooltip="consultantplus://offline/ref=A3C5F6C41CE601790B31E4190D9016E2E28E96BF0584BA957667E1139F9CC8C853CD95F19C70D59ECDB6A78C3BE471C88D92B058FAn32AO" w:history="1">
        <w:r>
          <w:rPr>
            <w:rStyle w:val="Hyperlink"/>
            <w:sz w:val="24"/>
            <w:szCs w:val="24"/>
          </w:rPr>
          <w:t>20</w:t>
        </w:r>
      </w:hyperlink>
      <w:r>
        <w:rPr>
          <w:sz w:val="24"/>
          <w:szCs w:val="24"/>
        </w:rPr>
        <w:t xml:space="preserve"> и </w:t>
      </w:r>
      <w:hyperlink r:id="rId19" w:tooltip="consultantplus://offline/ref=A3C5F6C41CE601790B31E4190D9016E2E28E96BF0584BA957667E1139F9CC8C853CD95F79C73DCC99EF9A6D07DB162CA8E92B25BE63BB01FnC26O" w:history="1">
        <w:r>
          <w:rPr>
            <w:rStyle w:val="Hyperlink"/>
            <w:sz w:val="24"/>
            <w:szCs w:val="24"/>
          </w:rPr>
          <w:t>25 статьи 39.12</w:t>
        </w:r>
      </w:hyperlink>
      <w:r>
        <w:rPr>
          <w:sz w:val="24"/>
          <w:szCs w:val="24"/>
        </w:rPr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3" w:name="bookmark176"/>
      <w:bookmarkStart w:id="144" w:name="bookmark177"/>
      <w:bookmarkEnd w:id="143"/>
      <w:bookmarkEnd w:id="144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5" w:name="bookmark178"/>
      <w:bookmarkEnd w:id="145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6" w:name="bookmark179"/>
      <w:bookmarkEnd w:id="146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EE1233" w:rsidRDefault="00EE1233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7" w:name="bookmark180"/>
      <w:bookmarkEnd w:id="147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EE1233" w:rsidRDefault="00EE1233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8" w:name="bookmark181"/>
      <w:bookmarkEnd w:id="148"/>
    </w:p>
    <w:p w:rsidR="00EE1233" w:rsidRPr="00DC1355" w:rsidRDefault="00EE1233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EE1233" w:rsidRPr="00DC1355" w:rsidRDefault="00EE1233">
      <w:pPr>
        <w:pStyle w:val="40"/>
        <w:tabs>
          <w:tab w:val="left" w:leader="underscore" w:pos="10156"/>
        </w:tabs>
      </w:pPr>
    </w:p>
    <w:p w:rsidR="00EE1233" w:rsidRPr="001742E8" w:rsidRDefault="00EE1233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EE1233" w:rsidRDefault="00EE1233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EE1233" w:rsidRDefault="00EE1233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EE1233" w:rsidRDefault="00EE1233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EE1233" w:rsidRDefault="00EE123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49" w:name="bookmark182"/>
      <w:bookmarkEnd w:id="149"/>
      <w:r w:rsidRPr="006F070C">
        <w:rPr>
          <w:sz w:val="22"/>
          <w:szCs w:val="22"/>
        </w:rPr>
        <w:t>Заявитель обязуется:</w:t>
      </w:r>
    </w:p>
    <w:p w:rsidR="00EE1233" w:rsidRPr="006F070C" w:rsidRDefault="00EE123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0" w:name="bookmark183"/>
      <w:bookmarkEnd w:id="150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EE1233" w:rsidRPr="006F070C" w:rsidRDefault="00EE123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4"/>
      <w:bookmarkEnd w:id="151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2" w:name="bookmark185"/>
      <w:bookmarkEnd w:id="152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6"/>
      <w:bookmarkEnd w:id="153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4" w:name="bookmark187"/>
      <w:bookmarkEnd w:id="154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5" w:name="bookmark188"/>
      <w:bookmarkEnd w:id="155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9"/>
      <w:bookmarkEnd w:id="156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90"/>
      <w:bookmarkEnd w:id="157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EE1233" w:rsidRPr="006F070C" w:rsidRDefault="00EE123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1"/>
      <w:bookmarkEnd w:id="158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0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EE1233" w:rsidRPr="00DC1355" w:rsidRDefault="00EE1233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59" w:name="bookmark192"/>
      <w:bookmarkEnd w:id="159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EE1233" w:rsidRPr="00820A0F" w:rsidRDefault="00EE1233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EE1233" w:rsidRPr="00820A0F" w:rsidRDefault="00EE1233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EE1233" w:rsidRPr="00820A0F" w:rsidRDefault="00EE123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EE1233" w:rsidRPr="00820A0F" w:rsidRDefault="00EE123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EE1233" w:rsidRPr="00DA218A" w:rsidRDefault="00EE123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EE1233" w:rsidRPr="00DA218A" w:rsidRDefault="00EE123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EE1233" w:rsidRPr="00DA218A" w:rsidRDefault="00EE123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EE1233" w:rsidRPr="00DA218A" w:rsidRDefault="00EE1233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EE1233" w:rsidRPr="00DA218A" w:rsidRDefault="00EE1233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EE1233" w:rsidRPr="00DA218A" w:rsidRDefault="00EE123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EE1233" w:rsidRDefault="00EE123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EE1233" w:rsidRDefault="00EE1233" w:rsidP="00C63D9F">
      <w:pPr>
        <w:jc w:val="center"/>
        <w:rPr>
          <w:b/>
          <w:sz w:val="22"/>
          <w:szCs w:val="22"/>
        </w:rPr>
      </w:pPr>
    </w:p>
    <w:p w:rsidR="00EE1233" w:rsidRDefault="00EE1233" w:rsidP="00C63D9F">
      <w:pPr>
        <w:jc w:val="center"/>
        <w:rPr>
          <w:b/>
          <w:sz w:val="22"/>
          <w:szCs w:val="22"/>
        </w:rPr>
      </w:pPr>
    </w:p>
    <w:p w:rsidR="00EE1233" w:rsidRDefault="00EE1233" w:rsidP="00C63D9F">
      <w:pPr>
        <w:jc w:val="center"/>
        <w:rPr>
          <w:b/>
          <w:sz w:val="22"/>
          <w:szCs w:val="22"/>
        </w:rPr>
      </w:pPr>
    </w:p>
    <w:p w:rsidR="00EE1233" w:rsidRDefault="00EE1233" w:rsidP="00C63D9F">
      <w:pPr>
        <w:jc w:val="center"/>
        <w:rPr>
          <w:b/>
          <w:sz w:val="22"/>
          <w:szCs w:val="22"/>
        </w:rPr>
      </w:pP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1233" w:rsidRPr="00C63D9F" w:rsidRDefault="00EE1233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EE1233" w:rsidRPr="00C63D9F" w:rsidRDefault="00EE1233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</w:p>
    <w:p w:rsidR="00EE1233" w:rsidRPr="00C63D9F" w:rsidRDefault="00EE123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EE1233" w:rsidRPr="00C63D9F" w:rsidRDefault="00EE123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EE1233" w:rsidRPr="00C63D9F" w:rsidRDefault="00EE1233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EE1233" w:rsidRPr="00C63D9F" w:rsidRDefault="00EE123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EE1233" w:rsidRPr="00C63D9F" w:rsidRDefault="00EE123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EE1233" w:rsidRPr="00CB31DD" w:rsidRDefault="00EE1233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EE1233" w:rsidRPr="00C63D9F" w:rsidRDefault="00EE123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EE1233" w:rsidRPr="00C63D9F" w:rsidRDefault="00EE123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EE1233" w:rsidRPr="00C63D9F" w:rsidRDefault="00EE123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EE1233" w:rsidRPr="00C63D9F" w:rsidRDefault="00EE123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EE1233" w:rsidRPr="00C63D9F" w:rsidRDefault="00EE123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EE1233" w:rsidRPr="00C63D9F" w:rsidRDefault="00EE123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EE1233" w:rsidRPr="00C63D9F" w:rsidRDefault="00EE123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EE1233" w:rsidRPr="00C63D9F" w:rsidRDefault="00EE123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EE1233" w:rsidRPr="00C63D9F" w:rsidRDefault="00EE1233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EE1233" w:rsidRPr="00C63D9F" w:rsidTr="003B59D1">
        <w:tc>
          <w:tcPr>
            <w:tcW w:w="4928" w:type="dxa"/>
          </w:tcPr>
          <w:p w:rsidR="00EE1233" w:rsidRPr="00C63D9F" w:rsidRDefault="00EE1233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EE1233" w:rsidRPr="00C63D9F" w:rsidRDefault="00EE123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EE1233" w:rsidRPr="00C63D9F" w:rsidRDefault="00EE123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EE1233" w:rsidRPr="00C63D9F" w:rsidRDefault="00EE1233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EE1233" w:rsidRPr="00C63D9F" w:rsidRDefault="00EE1233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EE1233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1233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1233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</w:rPr>
      </w:pPr>
    </w:p>
    <w:p w:rsidR="00EE1233" w:rsidRPr="00C63D9F" w:rsidRDefault="00EE1233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EE1233" w:rsidRPr="00C63D9F" w:rsidRDefault="00EE1233" w:rsidP="00C63D9F">
      <w:pPr>
        <w:jc w:val="center"/>
        <w:rPr>
          <w:rFonts w:ascii="Times New Roman" w:hAnsi="Times New Roman" w:cs="Times New Roman"/>
        </w:rPr>
      </w:pP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EE1233" w:rsidRPr="00C63D9F" w:rsidRDefault="00EE1233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EE1233" w:rsidRPr="00C63D9F" w:rsidRDefault="00EE1233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EE1233" w:rsidRPr="00C63D9F" w:rsidRDefault="00EE123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EE1233" w:rsidRPr="00C63D9F" w:rsidRDefault="00EE123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EE1233" w:rsidRPr="00C63D9F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EE1233" w:rsidRPr="00C63D9F" w:rsidRDefault="00EE123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EE1233" w:rsidRPr="00C63D9F" w:rsidRDefault="00EE123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EE1233" w:rsidRPr="00C63D9F" w:rsidRDefault="00EE123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EE1233" w:rsidRPr="00DC1355" w:rsidRDefault="00EE123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EE1233" w:rsidRPr="00C63D9F" w:rsidRDefault="00EE123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EE1233" w:rsidRPr="00DC1355" w:rsidRDefault="00EE1233" w:rsidP="00C63D9F">
      <w:pPr>
        <w:rPr>
          <w:rFonts w:ascii="Times New Roman" w:hAnsi="Times New Roman" w:cs="Times New Roman"/>
          <w:sz w:val="22"/>
          <w:szCs w:val="22"/>
        </w:rPr>
      </w:pPr>
    </w:p>
    <w:p w:rsidR="00EE1233" w:rsidRPr="00DC1355" w:rsidRDefault="00EE1233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EE1233" w:rsidRPr="00C63D9F" w:rsidRDefault="00EE123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EE1233" w:rsidRPr="00C63D9F" w:rsidRDefault="00EE1233" w:rsidP="00C63D9F">
      <w:pPr>
        <w:rPr>
          <w:rFonts w:ascii="Times New Roman" w:hAnsi="Times New Roman" w:cs="Times New Roman"/>
        </w:rPr>
      </w:pPr>
    </w:p>
    <w:p w:rsidR="00EE1233" w:rsidRPr="00C63D9F" w:rsidRDefault="00EE1233" w:rsidP="00C63D9F">
      <w:pPr>
        <w:ind w:firstLine="709"/>
        <w:jc w:val="both"/>
        <w:rPr>
          <w:rFonts w:ascii="Times New Roman" w:hAnsi="Times New Roman" w:cs="Times New Roman"/>
        </w:rPr>
      </w:pPr>
    </w:p>
    <w:p w:rsidR="00EE1233" w:rsidRPr="00C63D9F" w:rsidRDefault="00EE1233" w:rsidP="006F070C">
      <w:pPr>
        <w:widowControl/>
        <w:rPr>
          <w:rFonts w:ascii="Times New Roman" w:hAnsi="Times New Roman" w:cs="Times New Roman"/>
        </w:rPr>
      </w:pPr>
    </w:p>
    <w:sectPr w:rsidR="00EE1233" w:rsidRPr="00C63D9F" w:rsidSect="00CA407E">
      <w:footerReference w:type="default" r:id="rId21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233" w:rsidRDefault="00EE1233" w:rsidP="00CA407E">
      <w:r>
        <w:separator/>
      </w:r>
    </w:p>
  </w:endnote>
  <w:endnote w:type="continuationSeparator" w:id="0">
    <w:p w:rsidR="00EE1233" w:rsidRDefault="00EE1233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233" w:rsidRDefault="00EE1233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EE1233" w:rsidRDefault="00EE1233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163A01">
                    <w:rPr>
                      <w:noProof/>
                      <w:sz w:val="24"/>
                      <w:szCs w:val="24"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233" w:rsidRDefault="00EE1233">
      <w:r>
        <w:separator/>
      </w:r>
    </w:p>
  </w:footnote>
  <w:footnote w:type="continuationSeparator" w:id="0">
    <w:p w:rsidR="00EE1233" w:rsidRDefault="00EE1233">
      <w:r>
        <w:continuationSeparator/>
      </w:r>
    </w:p>
  </w:footnote>
  <w:footnote w:id="1">
    <w:p w:rsidR="00EE1233" w:rsidRDefault="00EE1233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EE1233" w:rsidRDefault="00EE1233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EE1233" w:rsidRDefault="00EE1233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EE1233" w:rsidRDefault="00EE1233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EE1233" w:rsidRDefault="00EE1233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EE1233" w:rsidRDefault="00EE1233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06FB3"/>
    <w:rsid w:val="00051B24"/>
    <w:rsid w:val="00090E8F"/>
    <w:rsid w:val="000A17CF"/>
    <w:rsid w:val="000B7791"/>
    <w:rsid w:val="000B7F65"/>
    <w:rsid w:val="000F3D14"/>
    <w:rsid w:val="001204B1"/>
    <w:rsid w:val="00163A01"/>
    <w:rsid w:val="001742E8"/>
    <w:rsid w:val="00174881"/>
    <w:rsid w:val="00187D0F"/>
    <w:rsid w:val="001C0F3F"/>
    <w:rsid w:val="001C1273"/>
    <w:rsid w:val="001C1C16"/>
    <w:rsid w:val="001F1566"/>
    <w:rsid w:val="001F7E42"/>
    <w:rsid w:val="002110E1"/>
    <w:rsid w:val="002229E4"/>
    <w:rsid w:val="00231F64"/>
    <w:rsid w:val="00253300"/>
    <w:rsid w:val="002B082B"/>
    <w:rsid w:val="002D2E8B"/>
    <w:rsid w:val="002F3293"/>
    <w:rsid w:val="003072F2"/>
    <w:rsid w:val="003540BD"/>
    <w:rsid w:val="00397B70"/>
    <w:rsid w:val="003B59D1"/>
    <w:rsid w:val="003C5487"/>
    <w:rsid w:val="003E57BA"/>
    <w:rsid w:val="003E663E"/>
    <w:rsid w:val="003F1FEF"/>
    <w:rsid w:val="003F2138"/>
    <w:rsid w:val="004122E8"/>
    <w:rsid w:val="00464287"/>
    <w:rsid w:val="00465276"/>
    <w:rsid w:val="004936F2"/>
    <w:rsid w:val="00493733"/>
    <w:rsid w:val="0049672A"/>
    <w:rsid w:val="004A663D"/>
    <w:rsid w:val="004A76D5"/>
    <w:rsid w:val="004B4ECC"/>
    <w:rsid w:val="004D7193"/>
    <w:rsid w:val="004F06DB"/>
    <w:rsid w:val="0051061B"/>
    <w:rsid w:val="0052197F"/>
    <w:rsid w:val="0055411C"/>
    <w:rsid w:val="005748D9"/>
    <w:rsid w:val="005A073F"/>
    <w:rsid w:val="005C17F7"/>
    <w:rsid w:val="005F62F4"/>
    <w:rsid w:val="005F6485"/>
    <w:rsid w:val="006669A7"/>
    <w:rsid w:val="006A47D5"/>
    <w:rsid w:val="006B1A46"/>
    <w:rsid w:val="006C2A2C"/>
    <w:rsid w:val="006E0CF5"/>
    <w:rsid w:val="006E15AC"/>
    <w:rsid w:val="006F070C"/>
    <w:rsid w:val="006F7474"/>
    <w:rsid w:val="007078FB"/>
    <w:rsid w:val="00707C17"/>
    <w:rsid w:val="00795C17"/>
    <w:rsid w:val="00795F9E"/>
    <w:rsid w:val="007A22BF"/>
    <w:rsid w:val="007B4800"/>
    <w:rsid w:val="00804B19"/>
    <w:rsid w:val="00805003"/>
    <w:rsid w:val="00806BF5"/>
    <w:rsid w:val="008146CA"/>
    <w:rsid w:val="00820A0F"/>
    <w:rsid w:val="0082564A"/>
    <w:rsid w:val="00834F24"/>
    <w:rsid w:val="008364CB"/>
    <w:rsid w:val="008556D3"/>
    <w:rsid w:val="0088366E"/>
    <w:rsid w:val="008C2CD8"/>
    <w:rsid w:val="008D44C4"/>
    <w:rsid w:val="008E2A56"/>
    <w:rsid w:val="008F21A9"/>
    <w:rsid w:val="008F4F5C"/>
    <w:rsid w:val="008F6731"/>
    <w:rsid w:val="0090584A"/>
    <w:rsid w:val="0093101B"/>
    <w:rsid w:val="009313D7"/>
    <w:rsid w:val="00960FC2"/>
    <w:rsid w:val="00971FB3"/>
    <w:rsid w:val="00980FDF"/>
    <w:rsid w:val="009B13AC"/>
    <w:rsid w:val="009B3D7E"/>
    <w:rsid w:val="009C5EC9"/>
    <w:rsid w:val="009D2D0A"/>
    <w:rsid w:val="009E7F1C"/>
    <w:rsid w:val="00A52149"/>
    <w:rsid w:val="00A65559"/>
    <w:rsid w:val="00A97524"/>
    <w:rsid w:val="00AB3CFF"/>
    <w:rsid w:val="00B17F88"/>
    <w:rsid w:val="00B43673"/>
    <w:rsid w:val="00B7589D"/>
    <w:rsid w:val="00B82DDB"/>
    <w:rsid w:val="00B854BA"/>
    <w:rsid w:val="00BA6969"/>
    <w:rsid w:val="00BC0F02"/>
    <w:rsid w:val="00BE20EA"/>
    <w:rsid w:val="00BF0F50"/>
    <w:rsid w:val="00C16ECC"/>
    <w:rsid w:val="00C23325"/>
    <w:rsid w:val="00C25E69"/>
    <w:rsid w:val="00C2618C"/>
    <w:rsid w:val="00C631A7"/>
    <w:rsid w:val="00C63D9F"/>
    <w:rsid w:val="00C71775"/>
    <w:rsid w:val="00CA407E"/>
    <w:rsid w:val="00CB31DD"/>
    <w:rsid w:val="00CC48B2"/>
    <w:rsid w:val="00CE131A"/>
    <w:rsid w:val="00CF3243"/>
    <w:rsid w:val="00CF45E0"/>
    <w:rsid w:val="00CF7134"/>
    <w:rsid w:val="00D01CDD"/>
    <w:rsid w:val="00D179C6"/>
    <w:rsid w:val="00D27E4F"/>
    <w:rsid w:val="00D46C0C"/>
    <w:rsid w:val="00D70920"/>
    <w:rsid w:val="00D719A4"/>
    <w:rsid w:val="00D87455"/>
    <w:rsid w:val="00DA218A"/>
    <w:rsid w:val="00DA75F1"/>
    <w:rsid w:val="00DC1355"/>
    <w:rsid w:val="00E159C2"/>
    <w:rsid w:val="00E30F10"/>
    <w:rsid w:val="00E315E7"/>
    <w:rsid w:val="00E451A3"/>
    <w:rsid w:val="00E71A2F"/>
    <w:rsid w:val="00E8450A"/>
    <w:rsid w:val="00EA2640"/>
    <w:rsid w:val="00EA44D5"/>
    <w:rsid w:val="00ED76F7"/>
    <w:rsid w:val="00EE1233"/>
    <w:rsid w:val="00EF5FC2"/>
    <w:rsid w:val="00F244DD"/>
    <w:rsid w:val="00F52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A17CF"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137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brikant.ru/" TargetMode="External"/><Relationship Id="rId13" Type="http://schemas.openxmlformats.org/officeDocument/2006/relationships/hyperlink" Target="http://torgi.gov.ru" TargetMode="External"/><Relationship Id="rId18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torgi.gov.ru" TargetMode="External"/><Relationship Id="rId17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20" Type="http://schemas.openxmlformats.org/officeDocument/2006/relationships/hyperlink" Target="http://www.torgi.gov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orgi.gov.ru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diveevo-adm.ru/" TargetMode="External"/><Relationship Id="rId19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brikant.ru/" TargetMode="External"/><Relationship Id="rId14" Type="http://schemas.openxmlformats.org/officeDocument/2006/relationships/hyperlink" Target="https://www.fabrikant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454</TotalTime>
  <Pages>13</Pages>
  <Words>6577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100</cp:revision>
  <dcterms:created xsi:type="dcterms:W3CDTF">2025-09-12T07:34:00Z</dcterms:created>
  <dcterms:modified xsi:type="dcterms:W3CDTF">2025-10-22T05:53:00Z</dcterms:modified>
</cp:coreProperties>
</file>